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67" w:type="dxa"/>
        <w:tblLayout w:type="fixed"/>
        <w:tblLook w:val="04A0" w:firstRow="1" w:lastRow="0" w:firstColumn="1" w:lastColumn="0" w:noHBand="0" w:noVBand="1"/>
      </w:tblPr>
      <w:tblGrid>
        <w:gridCol w:w="1710"/>
        <w:gridCol w:w="3679"/>
        <w:gridCol w:w="5578"/>
      </w:tblGrid>
      <w:tr w:rsidR="004D1657" w14:paraId="6A352EF4" w14:textId="77777777" w:rsidTr="000F2785">
        <w:trPr>
          <w:trHeight w:val="105"/>
        </w:trPr>
        <w:tc>
          <w:tcPr>
            <w:tcW w:w="109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D7A72D" w14:textId="77777777" w:rsidR="004D1657" w:rsidRPr="004D1657" w:rsidRDefault="004D1657" w:rsidP="004D1657">
            <w:pPr>
              <w:pStyle w:val="Title"/>
              <w:spacing w:before="0" w:after="0"/>
              <w:rPr>
                <w:u w:val="none"/>
              </w:rPr>
            </w:pPr>
          </w:p>
        </w:tc>
      </w:tr>
      <w:tr w:rsidR="00C66972" w14:paraId="2BC874CB" w14:textId="77777777" w:rsidTr="000F2785">
        <w:trPr>
          <w:trHeight w:val="863"/>
        </w:trPr>
        <w:tc>
          <w:tcPr>
            <w:tcW w:w="10967" w:type="dxa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5573D08" w14:textId="77777777" w:rsidR="00355EFB" w:rsidRPr="00355EFB" w:rsidRDefault="00355EFB" w:rsidP="00C66972">
            <w:pPr>
              <w:jc w:val="center"/>
              <w:rPr>
                <w:b/>
                <w:bCs/>
                <w:sz w:val="28"/>
                <w:szCs w:val="28"/>
                <w:u w:val="single"/>
                <w:shd w:val="clear" w:color="auto" w:fill="E7E6E6" w:themeFill="background2"/>
              </w:rPr>
            </w:pPr>
            <w:r w:rsidRPr="00355EFB">
              <w:rPr>
                <w:b/>
                <w:bCs/>
                <w:sz w:val="28"/>
                <w:szCs w:val="28"/>
                <w:u w:val="single"/>
              </w:rPr>
              <w:t>MOHAVE COUNTY DEPARTMENT OF PROCUREMENT</w:t>
            </w:r>
          </w:p>
          <w:p w14:paraId="4ECD0F15" w14:textId="77777777" w:rsidR="00355EFB" w:rsidRPr="00355EFB" w:rsidRDefault="001833CF" w:rsidP="00C66972">
            <w:pPr>
              <w:jc w:val="center"/>
              <w:rPr>
                <w:b/>
                <w:bCs/>
                <w:sz w:val="28"/>
                <w:szCs w:val="28"/>
                <w:shd w:val="clear" w:color="auto" w:fill="E7E6E6" w:themeFill="background2"/>
              </w:rPr>
            </w:pPr>
            <w:r>
              <w:rPr>
                <w:b/>
                <w:bCs/>
                <w:sz w:val="28"/>
                <w:szCs w:val="28"/>
                <w:shd w:val="clear" w:color="auto" w:fill="E7E6E6" w:themeFill="background2"/>
              </w:rPr>
              <w:t xml:space="preserve">PRE-PROPOSAL WEB </w:t>
            </w:r>
            <w:r w:rsidR="005E1114">
              <w:rPr>
                <w:b/>
                <w:bCs/>
                <w:sz w:val="28"/>
                <w:szCs w:val="28"/>
                <w:shd w:val="clear" w:color="auto" w:fill="E7E6E6" w:themeFill="background2"/>
              </w:rPr>
              <w:t>CONFERENCE</w:t>
            </w:r>
            <w:r>
              <w:rPr>
                <w:b/>
                <w:bCs/>
                <w:sz w:val="28"/>
                <w:szCs w:val="28"/>
                <w:shd w:val="clear" w:color="auto" w:fill="E7E6E6" w:themeFill="background2"/>
              </w:rPr>
              <w:t xml:space="preserve"> AGENDA</w:t>
            </w:r>
          </w:p>
        </w:tc>
      </w:tr>
      <w:tr w:rsidR="00431FAF" w14:paraId="1D821F1C" w14:textId="77777777" w:rsidTr="000F2785">
        <w:trPr>
          <w:trHeight w:val="839"/>
        </w:trPr>
        <w:tc>
          <w:tcPr>
            <w:tcW w:w="1710" w:type="dxa"/>
            <w:shd w:val="clear" w:color="auto" w:fill="E7E6E6" w:themeFill="background2"/>
            <w:vAlign w:val="center"/>
          </w:tcPr>
          <w:p w14:paraId="44355342" w14:textId="77777777" w:rsidR="00431FAF" w:rsidRPr="001833CF" w:rsidRDefault="00431FAF" w:rsidP="00083E7D">
            <w:pPr>
              <w:jc w:val="center"/>
              <w:rPr>
                <w:b/>
                <w:bCs/>
              </w:rPr>
            </w:pPr>
            <w:r w:rsidRPr="005E1114">
              <w:rPr>
                <w:b/>
                <w:bCs/>
              </w:rPr>
              <w:t>Conference Date/Time:</w:t>
            </w:r>
          </w:p>
        </w:tc>
        <w:tc>
          <w:tcPr>
            <w:tcW w:w="3679" w:type="dxa"/>
            <w:vAlign w:val="center"/>
          </w:tcPr>
          <w:p w14:paraId="4CC7D7B4" w14:textId="690001BA" w:rsidR="00431FAF" w:rsidRPr="001833CF" w:rsidRDefault="00FB79B5" w:rsidP="00083E7D">
            <w:pPr>
              <w:jc w:val="center"/>
              <w:rPr>
                <w:b/>
                <w:bCs/>
              </w:rPr>
            </w:pPr>
            <w:r>
              <w:t>September 2, 2026</w:t>
            </w:r>
            <w:r w:rsidR="00CE1956">
              <w:t>,</w:t>
            </w:r>
            <w:r w:rsidR="00DA7ABD">
              <w:t xml:space="preserve"> at </w:t>
            </w:r>
            <w:r>
              <w:t>1:30</w:t>
            </w:r>
            <w:r w:rsidR="00DA7ABD">
              <w:t xml:space="preserve"> </w:t>
            </w:r>
            <w:r>
              <w:t>p</w:t>
            </w:r>
            <w:r w:rsidR="00DA7ABD">
              <w:t>m</w:t>
            </w:r>
          </w:p>
        </w:tc>
        <w:tc>
          <w:tcPr>
            <w:tcW w:w="5578" w:type="dxa"/>
            <w:vMerge w:val="restart"/>
            <w:vAlign w:val="center"/>
          </w:tcPr>
          <w:p w14:paraId="7891FE39" w14:textId="77777777" w:rsidR="00FB79B5" w:rsidRDefault="005F2C7C" w:rsidP="00FB79B5">
            <w:pPr>
              <w:rPr>
                <w:rFonts w:ascii="Segoe UI" w:hAnsi="Segoe UI" w:cs="Segoe UI"/>
                <w:color w:val="242424"/>
              </w:rPr>
            </w:pPr>
            <w:r>
              <w:rPr>
                <w:b/>
                <w:bCs/>
              </w:rPr>
              <w:t xml:space="preserve"> </w:t>
            </w:r>
            <w:r w:rsidR="00FB79B5">
              <w:rPr>
                <w:rStyle w:val="me-email-text"/>
                <w:rFonts w:ascii="Segoe UI" w:hAnsi="Segoe UI" w:cs="Segoe UI"/>
                <w:b/>
                <w:bCs/>
                <w:color w:val="242424"/>
                <w:sz w:val="30"/>
                <w:szCs w:val="30"/>
              </w:rPr>
              <w:t>Microsoft Teams meeting</w:t>
            </w:r>
            <w:r w:rsidR="00FB79B5"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13D2DA34" w14:textId="77777777" w:rsidR="00FB79B5" w:rsidRDefault="00FB79B5" w:rsidP="00FB79B5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"/>
                <w:rFonts w:ascii="Segoe UI" w:hAnsi="Segoe UI" w:cs="Segoe UI"/>
                <w:b/>
                <w:bCs/>
                <w:color w:val="242424"/>
                <w:sz w:val="30"/>
                <w:szCs w:val="30"/>
              </w:rPr>
              <w:t xml:space="preserve">Join: </w:t>
            </w:r>
            <w:hyperlink r:id="rId7" w:tooltip="Meeting join" w:history="1">
              <w:r>
                <w:rPr>
                  <w:rStyle w:val="Hyperlink"/>
                  <w:rFonts w:ascii="Segoe UI" w:hAnsi="Segoe UI" w:cs="Segoe UI"/>
                  <w:color w:val="5B5FC7"/>
                  <w:sz w:val="30"/>
                  <w:szCs w:val="30"/>
                </w:rPr>
                <w:t>https://teams.microsoft.com/meet/221675047306049?p=j04Dz1DGA2EsWB7vPN</w:t>
              </w:r>
            </w:hyperlink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1B09BC5C" w14:textId="77777777" w:rsidR="00FB79B5" w:rsidRDefault="00FB79B5" w:rsidP="00FB79B5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-secondary"/>
                <w:rFonts w:ascii="Segoe UI" w:hAnsi="Segoe UI" w:cs="Segoe UI"/>
                <w:color w:val="616161"/>
                <w:sz w:val="21"/>
                <w:szCs w:val="21"/>
              </w:rPr>
              <w:t xml:space="preserve">Meeting ID: </w:t>
            </w:r>
            <w:r>
              <w:rPr>
                <w:rStyle w:val="me-email-text"/>
                <w:rFonts w:ascii="Segoe UI" w:hAnsi="Segoe UI" w:cs="Segoe UI"/>
                <w:color w:val="242424"/>
                <w:sz w:val="21"/>
                <w:szCs w:val="21"/>
              </w:rPr>
              <w:t>221 675 047 306 049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5F8BC320" w14:textId="77777777" w:rsidR="00FB79B5" w:rsidRDefault="00FB79B5" w:rsidP="00FB79B5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-secondary"/>
                <w:rFonts w:ascii="Segoe UI" w:hAnsi="Segoe UI" w:cs="Segoe UI"/>
                <w:color w:val="616161"/>
                <w:sz w:val="21"/>
                <w:szCs w:val="21"/>
              </w:rPr>
              <w:t xml:space="preserve">Passcode: </w:t>
            </w:r>
            <w:r>
              <w:rPr>
                <w:rStyle w:val="me-email-text"/>
                <w:rFonts w:ascii="Segoe UI" w:hAnsi="Segoe UI" w:cs="Segoe UI"/>
                <w:color w:val="242424"/>
                <w:sz w:val="21"/>
                <w:szCs w:val="21"/>
              </w:rPr>
              <w:t>rG7er23a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0FC99B30" w14:textId="77777777" w:rsidR="00FB79B5" w:rsidRDefault="00FB79B5" w:rsidP="00FB79B5">
            <w:pPr>
              <w:jc w:val="center"/>
              <w:rPr>
                <w:rFonts w:ascii="Segoe UI" w:hAnsi="Segoe UI" w:cs="Segoe UI"/>
                <w:color w:val="242424"/>
              </w:rPr>
            </w:pPr>
            <w:r>
              <w:rPr>
                <w:rFonts w:ascii="Segoe UI" w:hAnsi="Segoe UI" w:cs="Segoe UI"/>
                <w:color w:val="242424"/>
              </w:rPr>
              <w:pict w14:anchorId="06049342">
                <v:rect id="_x0000_i1027" style="width:468pt;height:.75pt" o:hralign="center" o:hrstd="t" o:hr="t" fillcolor="#a0a0a0" stroked="f"/>
              </w:pict>
            </w:r>
          </w:p>
          <w:p w14:paraId="44533DE1" w14:textId="77777777" w:rsidR="00FB79B5" w:rsidRDefault="00FB79B5" w:rsidP="00FB79B5">
            <w:pPr>
              <w:rPr>
                <w:rFonts w:ascii="Segoe UI" w:eastAsiaTheme="minorHAnsi" w:hAnsi="Segoe UI" w:cs="Segoe UI"/>
                <w:color w:val="242424"/>
              </w:rPr>
            </w:pPr>
            <w:hyperlink r:id="rId8" w:history="1">
              <w:r>
                <w:rPr>
                  <w:rStyle w:val="Hyperlink"/>
                  <w:rFonts w:ascii="Segoe UI" w:hAnsi="Segoe UI" w:cs="Segoe UI"/>
                  <w:color w:val="5B5FC7"/>
                  <w:sz w:val="21"/>
                  <w:szCs w:val="21"/>
                </w:rPr>
                <w:t>Need help?</w:t>
              </w:r>
            </w:hyperlink>
            <w:r>
              <w:rPr>
                <w:rFonts w:ascii="Segoe UI" w:hAnsi="Segoe UI" w:cs="Segoe UI"/>
                <w:color w:val="242424"/>
              </w:rPr>
              <w:t xml:space="preserve"> </w:t>
            </w:r>
            <w:r>
              <w:rPr>
                <w:rFonts w:ascii="Segoe UI" w:hAnsi="Segoe UI" w:cs="Segoe UI"/>
                <w:color w:val="616161"/>
              </w:rPr>
              <w:t>|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  <w:hyperlink r:id="rId9" w:history="1">
              <w:r>
                <w:rPr>
                  <w:rStyle w:val="Hyperlink"/>
                  <w:rFonts w:ascii="Segoe UI" w:hAnsi="Segoe UI" w:cs="Segoe UI"/>
                  <w:color w:val="5B5FC7"/>
                  <w:sz w:val="21"/>
                  <w:szCs w:val="21"/>
                </w:rPr>
                <w:t>System reference</w:t>
              </w:r>
            </w:hyperlink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4879B87B" w14:textId="77777777" w:rsidR="00FB79B5" w:rsidRDefault="00FB79B5" w:rsidP="00FB79B5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"/>
                <w:rFonts w:ascii="Segoe UI" w:hAnsi="Segoe UI" w:cs="Segoe UI"/>
                <w:b/>
                <w:bCs/>
                <w:color w:val="242424"/>
              </w:rPr>
              <w:t>Dial in by phone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00A71510" w14:textId="77777777" w:rsidR="00FB79B5" w:rsidRDefault="00FB79B5" w:rsidP="00FB79B5">
            <w:pPr>
              <w:rPr>
                <w:rFonts w:ascii="Segoe UI" w:hAnsi="Segoe UI" w:cs="Segoe UI"/>
                <w:color w:val="242424"/>
              </w:rPr>
            </w:pPr>
            <w:hyperlink r:id="rId10" w:history="1">
              <w:r>
                <w:rPr>
                  <w:rStyle w:val="Hyperlink"/>
                  <w:rFonts w:ascii="Segoe UI" w:hAnsi="Segoe UI" w:cs="Segoe UI"/>
                  <w:color w:val="5B5FC7"/>
                  <w:sz w:val="21"/>
                  <w:szCs w:val="21"/>
                </w:rPr>
                <w:t>+1 623-473-7231,,357768287#</w:t>
              </w:r>
            </w:hyperlink>
            <w:r>
              <w:rPr>
                <w:rFonts w:ascii="Segoe UI" w:hAnsi="Segoe UI" w:cs="Segoe UI"/>
                <w:color w:val="242424"/>
              </w:rPr>
              <w:t xml:space="preserve"> </w:t>
            </w:r>
            <w:r>
              <w:rPr>
                <w:rStyle w:val="me-email-text"/>
                <w:rFonts w:ascii="Segoe UI" w:hAnsi="Segoe UI" w:cs="Segoe UI"/>
                <w:color w:val="616161"/>
                <w:sz w:val="21"/>
                <w:szCs w:val="21"/>
              </w:rPr>
              <w:t>United States, Phoenix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24DFBA24" w14:textId="77777777" w:rsidR="00FB79B5" w:rsidRDefault="00FB79B5" w:rsidP="00FB79B5">
            <w:pPr>
              <w:rPr>
                <w:rFonts w:ascii="Segoe UI" w:hAnsi="Segoe UI" w:cs="Segoe UI"/>
                <w:color w:val="242424"/>
              </w:rPr>
            </w:pPr>
            <w:hyperlink r:id="rId11" w:history="1">
              <w:r>
                <w:rPr>
                  <w:rStyle w:val="Hyperlink"/>
                  <w:rFonts w:ascii="Segoe UI" w:hAnsi="Segoe UI" w:cs="Segoe UI"/>
                  <w:color w:val="5B5FC7"/>
                  <w:sz w:val="21"/>
                  <w:szCs w:val="21"/>
                </w:rPr>
                <w:t>Find a local number</w:t>
              </w:r>
            </w:hyperlink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35F4BAD1" w14:textId="77777777" w:rsidR="00FB79B5" w:rsidRDefault="00FB79B5" w:rsidP="00FB79B5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-secondary"/>
                <w:rFonts w:ascii="Segoe UI" w:hAnsi="Segoe UI" w:cs="Segoe UI"/>
                <w:color w:val="616161"/>
                <w:sz w:val="21"/>
                <w:szCs w:val="21"/>
              </w:rPr>
              <w:t xml:space="preserve">Phone conference ID: </w:t>
            </w:r>
            <w:r>
              <w:rPr>
                <w:rStyle w:val="me-email-text"/>
                <w:rFonts w:ascii="Segoe UI" w:hAnsi="Segoe UI" w:cs="Segoe UI"/>
                <w:color w:val="242424"/>
                <w:sz w:val="21"/>
                <w:szCs w:val="21"/>
              </w:rPr>
              <w:t>357 768 287#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29AAEE3B" w14:textId="08AFAAB3" w:rsidR="00431FAF" w:rsidRPr="001833CF" w:rsidRDefault="00431FAF" w:rsidP="005F2C7C">
            <w:pPr>
              <w:rPr>
                <w:b/>
                <w:bCs/>
              </w:rPr>
            </w:pPr>
          </w:p>
        </w:tc>
      </w:tr>
      <w:tr w:rsidR="00431FAF" w14:paraId="5EA7D5A0" w14:textId="77777777" w:rsidTr="000F2785">
        <w:trPr>
          <w:trHeight w:val="839"/>
        </w:trPr>
        <w:tc>
          <w:tcPr>
            <w:tcW w:w="1710" w:type="dxa"/>
            <w:shd w:val="clear" w:color="auto" w:fill="E7E6E6" w:themeFill="background2"/>
            <w:vAlign w:val="center"/>
          </w:tcPr>
          <w:p w14:paraId="23F02833" w14:textId="77777777" w:rsidR="00431FAF" w:rsidRPr="005E1114" w:rsidRDefault="00431FAF" w:rsidP="00083E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Solicitation:</w:t>
            </w:r>
          </w:p>
        </w:tc>
        <w:tc>
          <w:tcPr>
            <w:tcW w:w="3679" w:type="dxa"/>
            <w:vAlign w:val="center"/>
          </w:tcPr>
          <w:p w14:paraId="56C1B019" w14:textId="746715BB" w:rsidR="00431FAF" w:rsidRDefault="008E4453" w:rsidP="006F37D1">
            <w:pPr>
              <w:jc w:val="center"/>
            </w:pPr>
            <w:r>
              <w:t>2027-0</w:t>
            </w:r>
            <w:r w:rsidR="00FB79B5">
              <w:t>10</w:t>
            </w:r>
            <w:r>
              <w:t>-RFQ</w:t>
            </w:r>
          </w:p>
          <w:p w14:paraId="4F42FAC0" w14:textId="477DE987" w:rsidR="00DA7ABD" w:rsidRPr="001833CF" w:rsidRDefault="008E4453" w:rsidP="006F37D1">
            <w:pPr>
              <w:jc w:val="center"/>
            </w:pPr>
            <w:r>
              <w:t xml:space="preserve">On-Call </w:t>
            </w:r>
            <w:r w:rsidR="00FB79B5">
              <w:t>Surveyor</w:t>
            </w:r>
            <w:r>
              <w:t xml:space="preserve"> Services</w:t>
            </w:r>
          </w:p>
        </w:tc>
        <w:tc>
          <w:tcPr>
            <w:tcW w:w="5578" w:type="dxa"/>
            <w:vMerge/>
            <w:vAlign w:val="center"/>
          </w:tcPr>
          <w:p w14:paraId="579A89DD" w14:textId="77777777" w:rsidR="00431FAF" w:rsidRPr="001833CF" w:rsidRDefault="00431FAF" w:rsidP="00083E7D">
            <w:pPr>
              <w:jc w:val="center"/>
            </w:pPr>
          </w:p>
        </w:tc>
      </w:tr>
      <w:tr w:rsidR="00431FAF" w14:paraId="0FD0AF7D" w14:textId="77777777" w:rsidTr="000F2785">
        <w:trPr>
          <w:trHeight w:val="839"/>
        </w:trPr>
        <w:tc>
          <w:tcPr>
            <w:tcW w:w="1710" w:type="dxa"/>
            <w:shd w:val="clear" w:color="auto" w:fill="E7E6E6" w:themeFill="background2"/>
            <w:vAlign w:val="center"/>
          </w:tcPr>
          <w:p w14:paraId="67BB3C01" w14:textId="77777777" w:rsidR="00431FAF" w:rsidRPr="005E1114" w:rsidRDefault="00431FAF" w:rsidP="00083E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Procurement Officer:</w:t>
            </w:r>
          </w:p>
        </w:tc>
        <w:tc>
          <w:tcPr>
            <w:tcW w:w="3679" w:type="dxa"/>
            <w:vAlign w:val="center"/>
          </w:tcPr>
          <w:p w14:paraId="14F9ED40" w14:textId="75A96CA5" w:rsidR="00431FAF" w:rsidRPr="001833CF" w:rsidRDefault="008E4453" w:rsidP="00083E7D">
            <w:pPr>
              <w:jc w:val="center"/>
            </w:pPr>
            <w:r>
              <w:t>Shelli Whaley</w:t>
            </w:r>
          </w:p>
        </w:tc>
        <w:tc>
          <w:tcPr>
            <w:tcW w:w="5578" w:type="dxa"/>
            <w:vMerge/>
            <w:vAlign w:val="center"/>
          </w:tcPr>
          <w:p w14:paraId="530F5F87" w14:textId="77777777" w:rsidR="00431FAF" w:rsidRDefault="00431FAF" w:rsidP="00083E7D">
            <w:pPr>
              <w:rPr>
                <w:rFonts w:ascii="Segoe UI" w:hAnsi="Segoe UI" w:cs="Segoe UI"/>
                <w:color w:val="242424"/>
              </w:rPr>
            </w:pPr>
          </w:p>
        </w:tc>
      </w:tr>
      <w:tr w:rsidR="00431FAF" w14:paraId="3BE53D71" w14:textId="77777777" w:rsidTr="000F2785">
        <w:trPr>
          <w:trHeight w:val="839"/>
        </w:trPr>
        <w:tc>
          <w:tcPr>
            <w:tcW w:w="1710" w:type="dxa"/>
            <w:shd w:val="clear" w:color="auto" w:fill="E7E6E6" w:themeFill="background2"/>
            <w:vAlign w:val="center"/>
          </w:tcPr>
          <w:p w14:paraId="53E90209" w14:textId="77777777" w:rsidR="00431FAF" w:rsidRPr="005E1114" w:rsidRDefault="00431FAF" w:rsidP="00083E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Questions Due:</w:t>
            </w:r>
          </w:p>
        </w:tc>
        <w:tc>
          <w:tcPr>
            <w:tcW w:w="3679" w:type="dxa"/>
            <w:vAlign w:val="center"/>
          </w:tcPr>
          <w:p w14:paraId="2CFFF2E1" w14:textId="4FFC8815" w:rsidR="00431FAF" w:rsidRPr="001833CF" w:rsidRDefault="00FB79B5" w:rsidP="00083E7D">
            <w:pPr>
              <w:jc w:val="center"/>
            </w:pPr>
            <w:r>
              <w:t>September 9</w:t>
            </w:r>
            <w:r w:rsidR="008E4453">
              <w:t xml:space="preserve">, </w:t>
            </w:r>
            <w:r w:rsidR="00DA7ABD">
              <w:t xml:space="preserve"> 2026, at 5:00 pm</w:t>
            </w:r>
          </w:p>
        </w:tc>
        <w:tc>
          <w:tcPr>
            <w:tcW w:w="5578" w:type="dxa"/>
            <w:vMerge/>
            <w:vAlign w:val="center"/>
          </w:tcPr>
          <w:p w14:paraId="721572E2" w14:textId="77777777" w:rsidR="00431FAF" w:rsidRDefault="00431FAF" w:rsidP="00083E7D">
            <w:pPr>
              <w:rPr>
                <w:rFonts w:ascii="Segoe UI" w:hAnsi="Segoe UI" w:cs="Segoe UI"/>
                <w:color w:val="242424"/>
              </w:rPr>
            </w:pPr>
          </w:p>
        </w:tc>
      </w:tr>
      <w:tr w:rsidR="00431FAF" w14:paraId="0CDA5C48" w14:textId="77777777" w:rsidTr="000F2785">
        <w:trPr>
          <w:trHeight w:val="839"/>
        </w:trPr>
        <w:tc>
          <w:tcPr>
            <w:tcW w:w="1710" w:type="dxa"/>
            <w:shd w:val="clear" w:color="auto" w:fill="E7E6E6" w:themeFill="background2"/>
            <w:vAlign w:val="center"/>
          </w:tcPr>
          <w:p w14:paraId="6472DCE8" w14:textId="77777777" w:rsidR="00431FAF" w:rsidRPr="005E1114" w:rsidRDefault="00431FAF" w:rsidP="00083E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Proposals Due:</w:t>
            </w:r>
          </w:p>
        </w:tc>
        <w:tc>
          <w:tcPr>
            <w:tcW w:w="3679" w:type="dxa"/>
            <w:vAlign w:val="center"/>
          </w:tcPr>
          <w:p w14:paraId="2591ADB7" w14:textId="1FD3DB0B" w:rsidR="00431FAF" w:rsidRPr="001833CF" w:rsidRDefault="008E4453" w:rsidP="00083E7D">
            <w:pPr>
              <w:jc w:val="center"/>
            </w:pPr>
            <w:r>
              <w:t xml:space="preserve">September </w:t>
            </w:r>
            <w:r w:rsidR="00FB79B5">
              <w:t>24</w:t>
            </w:r>
            <w:r w:rsidR="00DA7ABD">
              <w:t>, 2026, at 2:00 pm</w:t>
            </w:r>
          </w:p>
        </w:tc>
        <w:tc>
          <w:tcPr>
            <w:tcW w:w="5578" w:type="dxa"/>
            <w:vMerge/>
            <w:vAlign w:val="center"/>
          </w:tcPr>
          <w:p w14:paraId="60C1FB81" w14:textId="77777777" w:rsidR="00431FAF" w:rsidRDefault="00431FAF" w:rsidP="00083E7D">
            <w:pPr>
              <w:rPr>
                <w:rFonts w:ascii="Segoe UI" w:hAnsi="Segoe UI" w:cs="Segoe UI"/>
                <w:color w:val="242424"/>
              </w:rPr>
            </w:pPr>
          </w:p>
        </w:tc>
      </w:tr>
      <w:tr w:rsidR="00431FAF" w14:paraId="6CDE3EA3" w14:textId="77777777" w:rsidTr="000F2785">
        <w:trPr>
          <w:trHeight w:val="839"/>
        </w:trPr>
        <w:tc>
          <w:tcPr>
            <w:tcW w:w="1710" w:type="dxa"/>
            <w:shd w:val="clear" w:color="auto" w:fill="E7E6E6" w:themeFill="background2"/>
            <w:vAlign w:val="center"/>
          </w:tcPr>
          <w:p w14:paraId="3012F685" w14:textId="77777777" w:rsidR="00431FAF" w:rsidRDefault="00431FAF" w:rsidP="00083E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Anticipated Award:</w:t>
            </w:r>
          </w:p>
        </w:tc>
        <w:tc>
          <w:tcPr>
            <w:tcW w:w="3679" w:type="dxa"/>
            <w:vAlign w:val="center"/>
          </w:tcPr>
          <w:p w14:paraId="62882747" w14:textId="462C7379" w:rsidR="00431FAF" w:rsidRDefault="00714DD5" w:rsidP="00083E7D">
            <w:pPr>
              <w:jc w:val="center"/>
            </w:pPr>
            <w:r>
              <w:t>Board Meeting</w:t>
            </w:r>
            <w:r w:rsidR="00DA7ABD">
              <w:t xml:space="preserve"> </w:t>
            </w:r>
            <w:r w:rsidR="008E4453">
              <w:t>November</w:t>
            </w:r>
            <w:r w:rsidR="00431FAF">
              <w:t xml:space="preserve"> 2026</w:t>
            </w:r>
          </w:p>
        </w:tc>
        <w:tc>
          <w:tcPr>
            <w:tcW w:w="5578" w:type="dxa"/>
            <w:vMerge/>
            <w:vAlign w:val="center"/>
          </w:tcPr>
          <w:p w14:paraId="1C57BC44" w14:textId="77777777" w:rsidR="00431FAF" w:rsidRDefault="00431FAF" w:rsidP="00083E7D">
            <w:pPr>
              <w:rPr>
                <w:rFonts w:ascii="Segoe UI" w:hAnsi="Segoe UI" w:cs="Segoe UI"/>
                <w:color w:val="242424"/>
              </w:rPr>
            </w:pPr>
          </w:p>
        </w:tc>
      </w:tr>
    </w:tbl>
    <w:p w14:paraId="2515ED6D" w14:textId="77777777" w:rsidR="00C66972" w:rsidRDefault="00C66972"/>
    <w:p w14:paraId="55422BF7" w14:textId="77777777" w:rsidR="009B63C6" w:rsidRDefault="009B63C6" w:rsidP="009B63C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Greetings and Introductions: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69D7380" w14:textId="18194B4D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Purpose of this conference – to answer questions openly and provide clarification on the RF</w:t>
      </w:r>
      <w:r w:rsidR="008E4453">
        <w:rPr>
          <w:rFonts w:ascii="Arial" w:hAnsi="Arial" w:cs="Arial"/>
          <w:sz w:val="22"/>
          <w:szCs w:val="22"/>
        </w:rPr>
        <w:t>Q</w:t>
      </w:r>
      <w:r>
        <w:rPr>
          <w:rFonts w:ascii="Arial" w:hAnsi="Arial" w:cs="Arial"/>
          <w:sz w:val="22"/>
          <w:szCs w:val="22"/>
        </w:rPr>
        <w:t>.</w:t>
      </w:r>
    </w:p>
    <w:p w14:paraId="4164EE5C" w14:textId="77777777" w:rsidR="009B63C6" w:rsidRDefault="008E05F3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E05F3">
        <w:rPr>
          <w:rFonts w:ascii="Arial" w:hAnsi="Arial" w:cs="Arial"/>
          <w:sz w:val="22"/>
          <w:szCs w:val="22"/>
        </w:rPr>
        <w:t>No verbal statements made or items in this agenda shall change the solicitation.</w:t>
      </w:r>
    </w:p>
    <w:p w14:paraId="581918BC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 that </w:t>
      </w:r>
      <w:r w:rsidR="004D1657">
        <w:rPr>
          <w:rFonts w:ascii="Arial" w:hAnsi="Arial" w:cs="Arial"/>
          <w:sz w:val="22"/>
          <w:szCs w:val="22"/>
        </w:rPr>
        <w:t xml:space="preserve">attendance at </w:t>
      </w:r>
      <w:r>
        <w:rPr>
          <w:rFonts w:ascii="Arial" w:hAnsi="Arial" w:cs="Arial"/>
          <w:sz w:val="22"/>
          <w:szCs w:val="22"/>
        </w:rPr>
        <w:t>this conference is not mandatory for</w:t>
      </w:r>
      <w:r w:rsidR="004D1657">
        <w:rPr>
          <w:rFonts w:ascii="Arial" w:hAnsi="Arial" w:cs="Arial"/>
          <w:sz w:val="22"/>
          <w:szCs w:val="22"/>
        </w:rPr>
        <w:t xml:space="preserve"> offerors</w:t>
      </w:r>
      <w:r>
        <w:rPr>
          <w:rFonts w:ascii="Arial" w:hAnsi="Arial" w:cs="Arial"/>
          <w:sz w:val="22"/>
          <w:szCs w:val="22"/>
        </w:rPr>
        <w:t>.</w:t>
      </w:r>
    </w:p>
    <w:p w14:paraId="55D6D1EA" w14:textId="18D35DD9" w:rsidR="009B63C6" w:rsidRDefault="009B63C6" w:rsidP="009B63C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RF</w:t>
      </w:r>
      <w:r w:rsidR="008E4453">
        <w:rPr>
          <w:rFonts w:ascii="Arial" w:hAnsi="Arial" w:cs="Arial"/>
          <w:b/>
          <w:bCs/>
          <w:sz w:val="22"/>
          <w:szCs w:val="22"/>
        </w:rPr>
        <w:t>Q</w:t>
      </w:r>
      <w:r>
        <w:rPr>
          <w:rFonts w:ascii="Arial" w:hAnsi="Arial" w:cs="Arial"/>
          <w:b/>
          <w:bCs/>
          <w:sz w:val="22"/>
          <w:szCs w:val="22"/>
        </w:rPr>
        <w:t xml:space="preserve"> Overview: </w:t>
      </w:r>
    </w:p>
    <w:p w14:paraId="2D3FF43F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Solicitation documents are available at: </w:t>
      </w:r>
      <w:hyperlink r:id="rId12" w:history="1">
        <w:r>
          <w:rPr>
            <w:rStyle w:val="Hyperlink"/>
            <w:rFonts w:ascii="Arial" w:hAnsi="Arial" w:cs="Arial"/>
            <w:sz w:val="22"/>
            <w:szCs w:val="22"/>
          </w:rPr>
          <w:t>https://procurement.opengov.com/portal/mohavecounty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0989E07E" w14:textId="2121DAF4" w:rsidR="005E1114" w:rsidRDefault="005E1114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Discussion of the purpose </w:t>
      </w:r>
      <w:r w:rsidR="00556A35">
        <w:rPr>
          <w:rFonts w:ascii="Arial" w:hAnsi="Arial" w:cs="Arial"/>
          <w:sz w:val="22"/>
          <w:szCs w:val="22"/>
        </w:rPr>
        <w:t xml:space="preserve">and who/what/why/when/where </w:t>
      </w:r>
      <w:r>
        <w:rPr>
          <w:rFonts w:ascii="Arial" w:hAnsi="Arial" w:cs="Arial"/>
          <w:sz w:val="22"/>
          <w:szCs w:val="22"/>
        </w:rPr>
        <w:t>of the RF</w:t>
      </w:r>
      <w:r w:rsidR="008E4453">
        <w:rPr>
          <w:rFonts w:ascii="Arial" w:hAnsi="Arial" w:cs="Arial"/>
          <w:sz w:val="22"/>
          <w:szCs w:val="22"/>
        </w:rPr>
        <w:t>Q</w:t>
      </w:r>
      <w:r>
        <w:rPr>
          <w:rFonts w:ascii="Arial" w:hAnsi="Arial" w:cs="Arial"/>
          <w:sz w:val="22"/>
          <w:szCs w:val="22"/>
        </w:rPr>
        <w:t xml:space="preserve"> and resulting contract.</w:t>
      </w:r>
    </w:p>
    <w:p w14:paraId="0975FFD1" w14:textId="77F07C64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Overview of sections of the RF</w:t>
      </w:r>
      <w:r w:rsidR="008E4453">
        <w:rPr>
          <w:rFonts w:ascii="Arial" w:hAnsi="Arial" w:cs="Arial"/>
          <w:sz w:val="22"/>
          <w:szCs w:val="22"/>
        </w:rPr>
        <w:t>Q</w:t>
      </w:r>
      <w:r>
        <w:rPr>
          <w:rFonts w:ascii="Arial" w:hAnsi="Arial" w:cs="Arial"/>
          <w:sz w:val="22"/>
          <w:szCs w:val="22"/>
        </w:rPr>
        <w:t>.</w:t>
      </w:r>
    </w:p>
    <w:p w14:paraId="0EE3B7B1" w14:textId="531788EF" w:rsidR="009B63C6" w:rsidRDefault="009B63C6" w:rsidP="009B63C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RF</w:t>
      </w:r>
      <w:r w:rsidR="008E4453">
        <w:rPr>
          <w:rFonts w:ascii="Arial" w:hAnsi="Arial" w:cs="Arial"/>
          <w:b/>
          <w:bCs/>
          <w:sz w:val="22"/>
          <w:szCs w:val="22"/>
        </w:rPr>
        <w:t>Q</w:t>
      </w:r>
      <w:r>
        <w:rPr>
          <w:rFonts w:ascii="Arial" w:hAnsi="Arial" w:cs="Arial"/>
          <w:b/>
          <w:bCs/>
          <w:sz w:val="22"/>
          <w:szCs w:val="22"/>
        </w:rPr>
        <w:t xml:space="preserve"> Questions:</w:t>
      </w:r>
    </w:p>
    <w:p w14:paraId="510AAEB5" w14:textId="058124D4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questions </w:t>
      </w:r>
      <w:r w:rsidR="005E1114">
        <w:rPr>
          <w:rFonts w:ascii="Arial" w:hAnsi="Arial" w:cs="Arial"/>
          <w:sz w:val="22"/>
          <w:szCs w:val="22"/>
        </w:rPr>
        <w:t>on</w:t>
      </w:r>
      <w:r>
        <w:rPr>
          <w:rFonts w:ascii="Arial" w:hAnsi="Arial" w:cs="Arial"/>
          <w:sz w:val="22"/>
          <w:szCs w:val="22"/>
        </w:rPr>
        <w:t xml:space="preserve"> the </w:t>
      </w:r>
      <w:r w:rsidR="00DA7ABD">
        <w:rPr>
          <w:rFonts w:ascii="Arial" w:hAnsi="Arial" w:cs="Arial"/>
          <w:sz w:val="22"/>
          <w:szCs w:val="22"/>
        </w:rPr>
        <w:t>RF</w:t>
      </w:r>
      <w:r w:rsidR="008E4453">
        <w:rPr>
          <w:rFonts w:ascii="Arial" w:hAnsi="Arial" w:cs="Arial"/>
          <w:sz w:val="22"/>
          <w:szCs w:val="22"/>
        </w:rPr>
        <w:t>Q</w:t>
      </w:r>
      <w:r>
        <w:rPr>
          <w:rFonts w:ascii="Arial" w:hAnsi="Arial" w:cs="Arial"/>
          <w:sz w:val="22"/>
          <w:szCs w:val="22"/>
        </w:rPr>
        <w:t xml:space="preserve"> are to be submitted in writing, through email </w:t>
      </w:r>
      <w:r w:rsidR="00FB79B5">
        <w:rPr>
          <w:rFonts w:ascii="Arial" w:hAnsi="Arial" w:cs="Arial"/>
          <w:sz w:val="22"/>
          <w:szCs w:val="22"/>
        </w:rPr>
        <w:t>or, preferably,</w:t>
      </w:r>
      <w:r w:rsidR="008E445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OpenGov.</w:t>
      </w:r>
    </w:p>
    <w:p w14:paraId="21DD3271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pacing w:val="-2"/>
          <w:sz w:val="22"/>
          <w:szCs w:val="22"/>
        </w:rPr>
        <w:t xml:space="preserve">Questions are due by </w:t>
      </w:r>
      <w:r w:rsidR="00083E7D">
        <w:rPr>
          <w:rFonts w:ascii="Arial" w:hAnsi="Arial" w:cs="Arial"/>
          <w:bCs/>
          <w:spacing w:val="-2"/>
          <w:sz w:val="22"/>
          <w:szCs w:val="22"/>
        </w:rPr>
        <w:t>the date and time shown above</w:t>
      </w:r>
      <w:r>
        <w:rPr>
          <w:rFonts w:ascii="Arial" w:hAnsi="Arial" w:cs="Arial"/>
          <w:bCs/>
          <w:spacing w:val="-2"/>
          <w:sz w:val="22"/>
          <w:szCs w:val="22"/>
        </w:rPr>
        <w:t>.</w:t>
      </w:r>
    </w:p>
    <w:p w14:paraId="3DE4E6FA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pacing w:val="-2"/>
          <w:sz w:val="22"/>
          <w:szCs w:val="22"/>
        </w:rPr>
        <w:t xml:space="preserve">Answers will be made through a solicitation addendum and will be made public. </w:t>
      </w:r>
    </w:p>
    <w:p w14:paraId="117DDB11" w14:textId="619A3D13" w:rsidR="009B63C6" w:rsidRDefault="009B63C6" w:rsidP="009B63C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pacing w:val="-2"/>
          <w:sz w:val="22"/>
          <w:szCs w:val="22"/>
        </w:rPr>
        <w:t>RF</w:t>
      </w:r>
      <w:r w:rsidR="008E4453">
        <w:rPr>
          <w:rFonts w:ascii="Arial" w:hAnsi="Arial" w:cs="Arial"/>
          <w:b/>
          <w:spacing w:val="-2"/>
          <w:sz w:val="22"/>
          <w:szCs w:val="22"/>
        </w:rPr>
        <w:t>Q</w:t>
      </w:r>
      <w:r>
        <w:rPr>
          <w:rFonts w:ascii="Arial" w:hAnsi="Arial" w:cs="Arial"/>
          <w:b/>
          <w:spacing w:val="-2"/>
          <w:sz w:val="22"/>
          <w:szCs w:val="22"/>
        </w:rPr>
        <w:t xml:space="preserve"> Submission:</w:t>
      </w:r>
    </w:p>
    <w:p w14:paraId="2449D147" w14:textId="77777777" w:rsidR="009B63C6" w:rsidRDefault="009B63C6" w:rsidP="009B63C6">
      <w:pPr>
        <w:pStyle w:val="ListParagraph"/>
        <w:numPr>
          <w:ilvl w:val="1"/>
          <w:numId w:val="1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Proposals are due </w:t>
      </w:r>
      <w:r w:rsidR="004D1FED">
        <w:rPr>
          <w:rFonts w:ascii="Arial" w:hAnsi="Arial" w:cs="Arial"/>
          <w:b/>
          <w:sz w:val="22"/>
          <w:szCs w:val="22"/>
          <w:u w:val="single"/>
        </w:rPr>
        <w:t>at the date and time shown above</w:t>
      </w:r>
      <w:r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3EEE49D0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Late proposals will not be considered for any reason.</w:t>
      </w:r>
    </w:p>
    <w:p w14:paraId="5692932B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Submit electronically through the County's </w:t>
      </w:r>
      <w:hyperlink r:id="rId13" w:history="1">
        <w:r w:rsidR="005E1114" w:rsidRPr="005E1114">
          <w:rPr>
            <w:rStyle w:val="Hyperlink"/>
            <w:rFonts w:ascii="Arial" w:hAnsi="Arial" w:cs="Arial"/>
            <w:sz w:val="22"/>
            <w:szCs w:val="22"/>
          </w:rPr>
          <w:t xml:space="preserve">OpenGov </w:t>
        </w:r>
        <w:r w:rsidRPr="005E1114">
          <w:rPr>
            <w:rStyle w:val="Hyperlink"/>
            <w:rFonts w:ascii="Arial" w:hAnsi="Arial" w:cs="Arial"/>
            <w:sz w:val="22"/>
            <w:szCs w:val="22"/>
          </w:rPr>
          <w:t>online bidding system</w:t>
        </w:r>
      </w:hyperlink>
      <w:r w:rsidR="005E111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024B3F5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Check the County’s procurement portal before submitting a proposal</w:t>
      </w:r>
      <w:r w:rsidR="005E1114">
        <w:rPr>
          <w:rFonts w:ascii="Arial" w:hAnsi="Arial" w:cs="Arial"/>
          <w:sz w:val="22"/>
          <w:szCs w:val="22"/>
        </w:rPr>
        <w:t xml:space="preserve"> for questions and addenda</w:t>
      </w:r>
      <w:r>
        <w:rPr>
          <w:rFonts w:ascii="Arial" w:hAnsi="Arial" w:cs="Arial"/>
          <w:sz w:val="22"/>
          <w:szCs w:val="22"/>
        </w:rPr>
        <w:t>.</w:t>
      </w:r>
    </w:p>
    <w:p w14:paraId="2B18A7F4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 not use the Mohave County Seal in your proposal – use of the Seal is restricted. </w:t>
      </w:r>
    </w:p>
    <w:p w14:paraId="6BF00F55" w14:textId="77777777" w:rsidR="009B63C6" w:rsidRDefault="009B63C6" w:rsidP="009B63C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Award:</w:t>
      </w:r>
    </w:p>
    <w:p w14:paraId="73892BF5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Award will be made with reasonable promptness by written notification to the successful</w:t>
      </w:r>
      <w:r w:rsidR="007329FD">
        <w:rPr>
          <w:rFonts w:ascii="Arial" w:hAnsi="Arial" w:cs="Arial"/>
          <w:sz w:val="22"/>
          <w:szCs w:val="22"/>
        </w:rPr>
        <w:t xml:space="preserve"> offeror after evaluation by a committee</w:t>
      </w:r>
      <w:r>
        <w:rPr>
          <w:rFonts w:ascii="Arial" w:hAnsi="Arial" w:cs="Arial"/>
          <w:sz w:val="22"/>
          <w:szCs w:val="22"/>
        </w:rPr>
        <w:t>.</w:t>
      </w:r>
    </w:p>
    <w:p w14:paraId="70684E69" w14:textId="77777777" w:rsidR="009B63C6" w:rsidRDefault="009B63C6" w:rsidP="009B63C6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recommendation for award requires approval by the Mohave County Board of Supervisors, anticipated at the Board meeting</w:t>
      </w:r>
      <w:r w:rsidR="00431FAF">
        <w:rPr>
          <w:rFonts w:ascii="Arial" w:hAnsi="Arial" w:cs="Arial"/>
          <w:sz w:val="22"/>
          <w:szCs w:val="22"/>
        </w:rPr>
        <w:t xml:space="preserve"> shown above</w:t>
      </w:r>
      <w:r>
        <w:rPr>
          <w:rFonts w:ascii="Arial" w:hAnsi="Arial" w:cs="Arial"/>
          <w:sz w:val="22"/>
          <w:szCs w:val="22"/>
        </w:rPr>
        <w:t>.</w:t>
      </w:r>
    </w:p>
    <w:p w14:paraId="6C950E73" w14:textId="77777777" w:rsidR="009B63C6" w:rsidRDefault="009B63C6" w:rsidP="009B63C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Elaboration by Mohave County representatives.</w:t>
      </w:r>
    </w:p>
    <w:p w14:paraId="2D5838CE" w14:textId="77777777" w:rsidR="009B63C6" w:rsidRPr="005F2C7C" w:rsidRDefault="009B63C6" w:rsidP="005F2C7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Questions and Answers from providers.</w:t>
      </w:r>
    </w:p>
    <w:sectPr w:rsidR="009B63C6" w:rsidRPr="005F2C7C" w:rsidSect="00C669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C4A79" w14:textId="77777777" w:rsidR="00951EA9" w:rsidRDefault="00951EA9" w:rsidP="00C66972">
      <w:r>
        <w:separator/>
      </w:r>
    </w:p>
  </w:endnote>
  <w:endnote w:type="continuationSeparator" w:id="0">
    <w:p w14:paraId="7AC0DE62" w14:textId="77777777" w:rsidR="00951EA9" w:rsidRDefault="00951EA9" w:rsidP="00C66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0F32B" w14:textId="77777777" w:rsidR="00951EA9" w:rsidRDefault="00951EA9" w:rsidP="00C66972">
      <w:r>
        <w:separator/>
      </w:r>
    </w:p>
  </w:footnote>
  <w:footnote w:type="continuationSeparator" w:id="0">
    <w:p w14:paraId="5970A178" w14:textId="77777777" w:rsidR="00951EA9" w:rsidRDefault="00951EA9" w:rsidP="00C66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062B9"/>
    <w:multiLevelType w:val="hybridMultilevel"/>
    <w:tmpl w:val="6130C236"/>
    <w:lvl w:ilvl="0" w:tplc="E4CE40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964A2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2413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1F"/>
    <w:rsid w:val="00007313"/>
    <w:rsid w:val="00083E7D"/>
    <w:rsid w:val="000F2785"/>
    <w:rsid w:val="001109EC"/>
    <w:rsid w:val="001833CF"/>
    <w:rsid w:val="00210920"/>
    <w:rsid w:val="002116B3"/>
    <w:rsid w:val="0022144C"/>
    <w:rsid w:val="00277858"/>
    <w:rsid w:val="002D5900"/>
    <w:rsid w:val="00301DCC"/>
    <w:rsid w:val="00335A5A"/>
    <w:rsid w:val="0033610D"/>
    <w:rsid w:val="00355EFB"/>
    <w:rsid w:val="003B3B91"/>
    <w:rsid w:val="003D411F"/>
    <w:rsid w:val="003E390A"/>
    <w:rsid w:val="00431FAF"/>
    <w:rsid w:val="004A3CEA"/>
    <w:rsid w:val="004D1657"/>
    <w:rsid w:val="004D1FED"/>
    <w:rsid w:val="005013F3"/>
    <w:rsid w:val="00556A35"/>
    <w:rsid w:val="00561EC4"/>
    <w:rsid w:val="005B3791"/>
    <w:rsid w:val="005C5414"/>
    <w:rsid w:val="005E1114"/>
    <w:rsid w:val="005F0684"/>
    <w:rsid w:val="005F2C7C"/>
    <w:rsid w:val="006A6A1B"/>
    <w:rsid w:val="006B0CFD"/>
    <w:rsid w:val="006F37D1"/>
    <w:rsid w:val="00714DD5"/>
    <w:rsid w:val="00722037"/>
    <w:rsid w:val="007329FD"/>
    <w:rsid w:val="007C30C8"/>
    <w:rsid w:val="007C6F8A"/>
    <w:rsid w:val="00807281"/>
    <w:rsid w:val="00835410"/>
    <w:rsid w:val="008852FD"/>
    <w:rsid w:val="008C1EE9"/>
    <w:rsid w:val="008E05F3"/>
    <w:rsid w:val="008E4453"/>
    <w:rsid w:val="00951EA9"/>
    <w:rsid w:val="009B63C6"/>
    <w:rsid w:val="009F5BBB"/>
    <w:rsid w:val="00A137BA"/>
    <w:rsid w:val="00AE4908"/>
    <w:rsid w:val="00AE4EC0"/>
    <w:rsid w:val="00AF0A30"/>
    <w:rsid w:val="00B16535"/>
    <w:rsid w:val="00B6452C"/>
    <w:rsid w:val="00B86B88"/>
    <w:rsid w:val="00BC4916"/>
    <w:rsid w:val="00C45AD0"/>
    <w:rsid w:val="00C52579"/>
    <w:rsid w:val="00C66972"/>
    <w:rsid w:val="00C74EB5"/>
    <w:rsid w:val="00C942E2"/>
    <w:rsid w:val="00CE1956"/>
    <w:rsid w:val="00CF07D8"/>
    <w:rsid w:val="00D066A8"/>
    <w:rsid w:val="00D20016"/>
    <w:rsid w:val="00D80A72"/>
    <w:rsid w:val="00DA7ABD"/>
    <w:rsid w:val="00DE2449"/>
    <w:rsid w:val="00DE495E"/>
    <w:rsid w:val="00E20718"/>
    <w:rsid w:val="00E6155C"/>
    <w:rsid w:val="00ED6CA4"/>
    <w:rsid w:val="00EF1C70"/>
    <w:rsid w:val="00F100DE"/>
    <w:rsid w:val="00F418DA"/>
    <w:rsid w:val="00F45417"/>
    <w:rsid w:val="00FB79B5"/>
    <w:rsid w:val="00FF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81604"/>
  <w15:chartTrackingRefBased/>
  <w15:docId w15:val="{6D737906-40E3-429A-B65D-956453AE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0C8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972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5900"/>
    <w:pPr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6972"/>
    <w:pPr>
      <w:spacing w:before="240" w:after="60"/>
      <w:jc w:val="center"/>
      <w:outlineLvl w:val="0"/>
    </w:pPr>
    <w:rPr>
      <w:b/>
      <w:bCs/>
      <w:kern w:val="28"/>
      <w:sz w:val="32"/>
      <w:szCs w:val="3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C66972"/>
    <w:rPr>
      <w:rFonts w:ascii="Arial" w:eastAsia="Times New Roman" w:hAnsi="Arial" w:cs="Times New Roman"/>
      <w:b/>
      <w:bCs/>
      <w:kern w:val="28"/>
      <w:sz w:val="32"/>
      <w:szCs w:val="3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972"/>
    <w:pPr>
      <w:spacing w:after="60"/>
      <w:jc w:val="center"/>
      <w:outlineLvl w:val="1"/>
    </w:pPr>
    <w:rPr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66972"/>
    <w:rPr>
      <w:rFonts w:ascii="Arial" w:eastAsia="Times New Roman" w:hAnsi="Arial" w:cs="Times New Roman"/>
      <w:sz w:val="20"/>
      <w:szCs w:val="24"/>
    </w:rPr>
  </w:style>
  <w:style w:type="character" w:styleId="Hyperlink">
    <w:name w:val="Hyperlink"/>
    <w:unhideWhenUsed/>
    <w:rsid w:val="00C66972"/>
    <w:rPr>
      <w:rFonts w:ascii="Trebuchet MS" w:hAnsi="Trebuchet MS" w:cs="Times New Roman" w:hint="default"/>
      <w:color w:val="0000FF"/>
      <w:sz w:val="20"/>
      <w:szCs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66972"/>
    <w:rPr>
      <w:rFonts w:ascii="Arial" w:eastAsiaTheme="majorEastAsia" w:hAnsi="Arial" w:cstheme="majorBidi"/>
      <w:b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C669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97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669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972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697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C6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D5900"/>
    <w:rPr>
      <w:rFonts w:ascii="Arial" w:eastAsia="Times New Roman" w:hAnsi="Arial" w:cs="Times New Roman"/>
      <w:b/>
      <w:bCs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7C30C8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1833CF"/>
  </w:style>
  <w:style w:type="character" w:customStyle="1" w:styleId="me-email-text-secondary">
    <w:name w:val="me-email-text-secondary"/>
    <w:basedOn w:val="DefaultParagraphFont"/>
    <w:rsid w:val="001833CF"/>
  </w:style>
  <w:style w:type="paragraph" w:styleId="ListParagraph">
    <w:name w:val="List Paragraph"/>
    <w:basedOn w:val="Normal"/>
    <w:uiPriority w:val="34"/>
    <w:qFormat/>
    <w:rsid w:val="009B63C6"/>
    <w:pPr>
      <w:ind w:left="720"/>
      <w:contextualSpacing/>
    </w:pPr>
    <w:rPr>
      <w:rFonts w:ascii="Times New Roman" w:hAnsi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2C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C7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C7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C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C7C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C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C7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.ms/JoinTeamsMeeting?omkt=en-US" TargetMode="External"/><Relationship Id="rId13" Type="http://schemas.openxmlformats.org/officeDocument/2006/relationships/hyperlink" Target="https://procurement.opengov.com/portal/mohavecoun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21675047306049?p=j04Dz1DGA2EsWB7vPN" TargetMode="External"/><Relationship Id="rId12" Type="http://schemas.openxmlformats.org/officeDocument/2006/relationships/hyperlink" Target="https://procurement.opengov.com/portal/mohavecoun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alin.teams.cloud.microsoft/21dcdc64-a914-4b6d-b39f-0e447cadd2e3?id=35776828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tel:+16234737231,,3577682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meeting_MWQ2YjdjNzgtNmZhZC00YjhjLTgxZjktYjg4NTAyNjQ3MGMy%40thread.v2/0?context=%7b%22Tid%22%3a%22ad5cf3a5-719e-4a82-9b32-0460cf828d75%22%2c%22Oid%22%3a%225b3fda46-a0e9-4713-8397-0e847ffbdc1d%22%7d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(Contracts%20Division)%20APPROVED%20TEMPLATES\Pre-Offer%20Conference%20Agenda%20Templates\RFP%20Pre-Proposal%20Web%20Conference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RFP Pre-Proposal Web Conference Agenda Template</Template>
  <TotalTime>16</TotalTime>
  <Pages>1</Pages>
  <Words>423</Words>
  <Characters>2443</Characters>
  <Application>Microsoft Office Word</Application>
  <DocSecurity>0</DocSecurity>
  <Lines>87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Spoonhour</dc:creator>
  <cp:keywords/>
  <dc:description/>
  <cp:lastModifiedBy>Shelli Whaley</cp:lastModifiedBy>
  <cp:revision>9</cp:revision>
  <cp:lastPrinted>2026-06-22T16:52:00Z</cp:lastPrinted>
  <dcterms:created xsi:type="dcterms:W3CDTF">2026-05-19T16:13:00Z</dcterms:created>
  <dcterms:modified xsi:type="dcterms:W3CDTF">2026-07-21T17:16:00Z</dcterms:modified>
</cp:coreProperties>
</file>